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9EDA2" w14:textId="77777777" w:rsidR="0027180D" w:rsidRDefault="004D18E9">
      <w:pPr>
        <w:pStyle w:val="Standard"/>
        <w:jc w:val="both"/>
      </w:pPr>
      <w:r>
        <w:rPr>
          <w:rFonts w:ascii="Liberation Serif" w:hAnsi="Liberation Serif"/>
          <w:b/>
          <w:bCs/>
          <w:sz w:val="28"/>
          <w:szCs w:val="28"/>
        </w:rPr>
        <w:t>Materiał pomocniczy „Prezentacja”</w:t>
      </w:r>
    </w:p>
    <w:p w14:paraId="32CE29F5" w14:textId="77777777" w:rsidR="0027180D" w:rsidRDefault="0027180D">
      <w:pPr>
        <w:pStyle w:val="Standard"/>
        <w:jc w:val="both"/>
        <w:rPr>
          <w:rFonts w:ascii="Liberation Serif" w:hAnsi="Liberation Serif"/>
        </w:rPr>
      </w:pPr>
    </w:p>
    <w:p w14:paraId="2A2C6822" w14:textId="77777777" w:rsidR="0027180D" w:rsidRDefault="0027180D">
      <w:pPr>
        <w:pStyle w:val="Standard"/>
        <w:jc w:val="both"/>
        <w:rPr>
          <w:rFonts w:ascii="Liberation Serif" w:hAnsi="Liberation Serif"/>
        </w:rPr>
      </w:pPr>
    </w:p>
    <w:p w14:paraId="04A3A8D0" w14:textId="77777777" w:rsidR="0027180D" w:rsidRDefault="004D18E9">
      <w:pPr>
        <w:pStyle w:val="Standard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WYSZUKANE INFORMACJE</w:t>
      </w:r>
    </w:p>
    <w:p w14:paraId="158FD97B" w14:textId="77777777" w:rsidR="0027180D" w:rsidRDefault="0027180D">
      <w:pPr>
        <w:pStyle w:val="Standard"/>
        <w:jc w:val="both"/>
        <w:rPr>
          <w:rFonts w:ascii="Liberation Serif" w:hAnsi="Liberation Serif"/>
          <w:b/>
          <w:bCs/>
        </w:rPr>
      </w:pPr>
    </w:p>
    <w:p w14:paraId="4A96F3B6" w14:textId="77777777" w:rsidR="0027180D" w:rsidRDefault="004D18E9">
      <w:pPr>
        <w:pStyle w:val="Standard"/>
        <w:jc w:val="both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0048" behindDoc="0" locked="0" layoutInCell="1" allowOverlap="1" wp14:anchorId="4823D1D9" wp14:editId="21363BB7">
            <wp:simplePos x="0" y="0"/>
            <wp:positionH relativeFrom="column">
              <wp:posOffset>-337320</wp:posOffset>
            </wp:positionH>
            <wp:positionV relativeFrom="paragraph">
              <wp:posOffset>31680</wp:posOffset>
            </wp:positionV>
            <wp:extent cx="1227600" cy="1099800"/>
            <wp:effectExtent l="0" t="0" r="0" b="0"/>
            <wp:wrapTopAndBottom/>
            <wp:docPr id="1" name="Obraz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7600" cy="109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1072" behindDoc="0" locked="0" layoutInCell="1" allowOverlap="1" wp14:anchorId="389D92B4" wp14:editId="1011D836">
            <wp:simplePos x="0" y="0"/>
            <wp:positionH relativeFrom="column">
              <wp:posOffset>984959</wp:posOffset>
            </wp:positionH>
            <wp:positionV relativeFrom="paragraph">
              <wp:posOffset>65520</wp:posOffset>
            </wp:positionV>
            <wp:extent cx="1101600" cy="1066320"/>
            <wp:effectExtent l="0" t="0" r="3300" b="480"/>
            <wp:wrapTopAndBottom/>
            <wp:docPr id="2" name="Obraz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1600" cy="106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2096" behindDoc="0" locked="0" layoutInCell="1" allowOverlap="1" wp14:anchorId="17A05AC6" wp14:editId="7DC71885">
            <wp:simplePos x="0" y="0"/>
            <wp:positionH relativeFrom="column">
              <wp:posOffset>2169000</wp:posOffset>
            </wp:positionH>
            <wp:positionV relativeFrom="paragraph">
              <wp:posOffset>55080</wp:posOffset>
            </wp:positionV>
            <wp:extent cx="923400" cy="1037519"/>
            <wp:effectExtent l="0" t="0" r="0" b="0"/>
            <wp:wrapTopAndBottom/>
            <wp:docPr id="3" name="Obraz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400" cy="1037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5A04A82A" wp14:editId="7FB44B37">
            <wp:simplePos x="0" y="0"/>
            <wp:positionH relativeFrom="column">
              <wp:posOffset>3208680</wp:posOffset>
            </wp:positionH>
            <wp:positionV relativeFrom="paragraph">
              <wp:posOffset>94680</wp:posOffset>
            </wp:positionV>
            <wp:extent cx="1258559" cy="996840"/>
            <wp:effectExtent l="0" t="0" r="0" b="0"/>
            <wp:wrapTopAndBottom/>
            <wp:docPr id="4" name="Obraz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8559" cy="99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42B675C4" wp14:editId="6CD0B28C">
            <wp:simplePos x="0" y="0"/>
            <wp:positionH relativeFrom="column">
              <wp:posOffset>4466520</wp:posOffset>
            </wp:positionH>
            <wp:positionV relativeFrom="paragraph">
              <wp:posOffset>99000</wp:posOffset>
            </wp:positionV>
            <wp:extent cx="996480" cy="992520"/>
            <wp:effectExtent l="0" t="0" r="0" b="0"/>
            <wp:wrapTopAndBottom/>
            <wp:docPr id="5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6480" cy="99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3120" behindDoc="0" locked="0" layoutInCell="1" allowOverlap="1" wp14:anchorId="1D5E969A" wp14:editId="50C46198">
            <wp:simplePos x="0" y="0"/>
            <wp:positionH relativeFrom="column">
              <wp:posOffset>5554440</wp:posOffset>
            </wp:positionH>
            <wp:positionV relativeFrom="paragraph">
              <wp:posOffset>113040</wp:posOffset>
            </wp:positionV>
            <wp:extent cx="954359" cy="1008359"/>
            <wp:effectExtent l="0" t="0" r="0" b="0"/>
            <wp:wrapTopAndBottom/>
            <wp:docPr id="6" name="Obraz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359" cy="1008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07785" w14:textId="77777777" w:rsidR="0027180D" w:rsidRDefault="004D18E9">
      <w:pPr>
        <w:pStyle w:val="Standard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PREZENTACJE</w:t>
      </w:r>
    </w:p>
    <w:p w14:paraId="3EC5DA18" w14:textId="77777777" w:rsidR="0027180D" w:rsidRDefault="004D18E9">
      <w:pPr>
        <w:pStyle w:val="Standard"/>
        <w:jc w:val="both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18E0E148" wp14:editId="062F5190">
            <wp:simplePos x="0" y="0"/>
            <wp:positionH relativeFrom="column">
              <wp:posOffset>1608480</wp:posOffset>
            </wp:positionH>
            <wp:positionV relativeFrom="paragraph">
              <wp:posOffset>168120</wp:posOffset>
            </wp:positionV>
            <wp:extent cx="2552760" cy="1586160"/>
            <wp:effectExtent l="0" t="0" r="0" b="0"/>
            <wp:wrapSquare wrapText="bothSides"/>
            <wp:docPr id="7" name="Obraz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2760" cy="158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4CAE13" w14:textId="77777777" w:rsidR="0027180D" w:rsidRDefault="004D18E9">
      <w:pPr>
        <w:pStyle w:val="Standard"/>
        <w:jc w:val="both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6058C2F3" wp14:editId="483BC29D">
            <wp:simplePos x="0" y="0"/>
            <wp:positionH relativeFrom="column">
              <wp:posOffset>-380880</wp:posOffset>
            </wp:positionH>
            <wp:positionV relativeFrom="paragraph">
              <wp:posOffset>59040</wp:posOffset>
            </wp:positionV>
            <wp:extent cx="1705680" cy="2577960"/>
            <wp:effectExtent l="0" t="0" r="8820" b="0"/>
            <wp:wrapSquare wrapText="bothSides"/>
            <wp:docPr id="8" name="Obraz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5680" cy="2577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37A5CED0" wp14:editId="6EFBC9DE">
            <wp:simplePos x="0" y="0"/>
            <wp:positionH relativeFrom="column">
              <wp:posOffset>4423320</wp:posOffset>
            </wp:positionH>
            <wp:positionV relativeFrom="paragraph">
              <wp:posOffset>7560</wp:posOffset>
            </wp:positionV>
            <wp:extent cx="2013119" cy="1429919"/>
            <wp:effectExtent l="0" t="0" r="6181" b="0"/>
            <wp:wrapTopAndBottom/>
            <wp:docPr id="9" name="Obraz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3119" cy="1429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BEE332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2D1EDC44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13F4F426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3747084F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3B168283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69999DD3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4548975F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0CE3EAB0" w14:textId="77777777" w:rsidR="0027180D" w:rsidRDefault="0027180D">
      <w:pPr>
        <w:pStyle w:val="Standard"/>
        <w:jc w:val="center"/>
        <w:rPr>
          <w:rFonts w:ascii="Liberation Serif" w:hAnsi="Liberation Serif"/>
          <w:b/>
          <w:bCs/>
        </w:rPr>
      </w:pPr>
    </w:p>
    <w:p w14:paraId="1EAF06E1" w14:textId="77777777" w:rsidR="0027180D" w:rsidRDefault="004D18E9">
      <w:pPr>
        <w:pStyle w:val="Standard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C7C2E5A" wp14:editId="530B1154">
            <wp:simplePos x="0" y="0"/>
            <wp:positionH relativeFrom="column">
              <wp:posOffset>4296960</wp:posOffset>
            </wp:positionH>
            <wp:positionV relativeFrom="paragraph">
              <wp:posOffset>76320</wp:posOffset>
            </wp:positionV>
            <wp:extent cx="2139840" cy="1652400"/>
            <wp:effectExtent l="0" t="0" r="0" b="4950"/>
            <wp:wrapTopAndBottom/>
            <wp:docPr id="10" name="Obraz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840" cy="16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6192" behindDoc="0" locked="0" layoutInCell="1" allowOverlap="1" wp14:anchorId="6AA4AD2A" wp14:editId="4A940271">
            <wp:simplePos x="0" y="0"/>
            <wp:positionH relativeFrom="column">
              <wp:posOffset>2941200</wp:posOffset>
            </wp:positionH>
            <wp:positionV relativeFrom="paragraph">
              <wp:posOffset>142200</wp:posOffset>
            </wp:positionV>
            <wp:extent cx="1198080" cy="1870560"/>
            <wp:effectExtent l="0" t="0" r="2070" b="0"/>
            <wp:wrapSquare wrapText="bothSides"/>
            <wp:docPr id="11" name="Obraz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8080" cy="18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A7AE45" w14:textId="77777777" w:rsidR="0027180D" w:rsidRDefault="004D18E9">
      <w:pPr>
        <w:pStyle w:val="Standard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  <w:noProof/>
        </w:rPr>
        <w:drawing>
          <wp:anchor distT="0" distB="0" distL="114300" distR="114300" simplePos="0" relativeHeight="251655168" behindDoc="0" locked="0" layoutInCell="1" allowOverlap="1" wp14:anchorId="2B2E8F41" wp14:editId="343A812A">
            <wp:simplePos x="0" y="0"/>
            <wp:positionH relativeFrom="column">
              <wp:posOffset>1555199</wp:posOffset>
            </wp:positionH>
            <wp:positionV relativeFrom="paragraph">
              <wp:posOffset>8280</wp:posOffset>
            </wp:positionV>
            <wp:extent cx="1197720" cy="1555199"/>
            <wp:effectExtent l="0" t="0" r="2430" b="6901"/>
            <wp:wrapSquare wrapText="bothSides"/>
            <wp:docPr id="12" name="Obraz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7720" cy="1555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D56050" w14:textId="77777777" w:rsidR="0027180D" w:rsidRDefault="0027180D">
      <w:pPr>
        <w:pStyle w:val="Standard"/>
        <w:jc w:val="both"/>
        <w:rPr>
          <w:rFonts w:ascii="Liberation Serif" w:hAnsi="Liberation Serif"/>
          <w:b/>
          <w:bCs/>
        </w:rPr>
      </w:pPr>
    </w:p>
    <w:p w14:paraId="56DCAF55" w14:textId="77777777" w:rsidR="0027180D" w:rsidRDefault="0027180D">
      <w:pPr>
        <w:pStyle w:val="Standard"/>
        <w:jc w:val="both"/>
        <w:rPr>
          <w:rFonts w:ascii="Liberation Serif" w:hAnsi="Liberation Serif"/>
          <w:b/>
          <w:bCs/>
        </w:rPr>
      </w:pPr>
    </w:p>
    <w:p w14:paraId="6B3F3AA6" w14:textId="77777777" w:rsidR="0027180D" w:rsidRDefault="0027180D">
      <w:pPr>
        <w:pStyle w:val="Standard"/>
        <w:jc w:val="both"/>
        <w:rPr>
          <w:rFonts w:ascii="Liberation Serif" w:hAnsi="Liberation Serif"/>
          <w:b/>
          <w:bCs/>
        </w:rPr>
      </w:pPr>
    </w:p>
    <w:p w14:paraId="73B9EC49" w14:textId="77777777" w:rsidR="0027180D" w:rsidRDefault="0027180D">
      <w:pPr>
        <w:pStyle w:val="Standard"/>
        <w:jc w:val="both"/>
        <w:rPr>
          <w:rFonts w:ascii="Liberation Serif" w:hAnsi="Liberation Serif"/>
          <w:b/>
          <w:bCs/>
        </w:rPr>
      </w:pPr>
    </w:p>
    <w:p w14:paraId="3EAAA1A2" w14:textId="77777777" w:rsidR="0027180D" w:rsidRDefault="004D18E9">
      <w:pPr>
        <w:pStyle w:val="Standard"/>
        <w:jc w:val="both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4379E5D9" wp14:editId="36739B83">
            <wp:simplePos x="0" y="0"/>
            <wp:positionH relativeFrom="column">
              <wp:posOffset>-252720</wp:posOffset>
            </wp:positionH>
            <wp:positionV relativeFrom="paragraph">
              <wp:posOffset>155520</wp:posOffset>
            </wp:positionV>
            <wp:extent cx="1386719" cy="1860479"/>
            <wp:effectExtent l="0" t="0" r="3931" b="6421"/>
            <wp:wrapSquare wrapText="bothSides"/>
            <wp:docPr id="13" name="Obraz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6719" cy="1860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079A18" w14:textId="77777777" w:rsidR="0027180D" w:rsidRDefault="0027180D">
      <w:pPr>
        <w:pStyle w:val="Standard"/>
        <w:jc w:val="both"/>
        <w:rPr>
          <w:rFonts w:ascii="Liberation Serif" w:hAnsi="Liberation Serif"/>
          <w:b/>
          <w:bCs/>
        </w:rPr>
      </w:pPr>
    </w:p>
    <w:p w14:paraId="45AF672E" w14:textId="77777777" w:rsidR="0027180D" w:rsidRDefault="0027180D">
      <w:pPr>
        <w:pStyle w:val="Standard"/>
        <w:jc w:val="both"/>
        <w:rPr>
          <w:rFonts w:ascii="Liberation Serif" w:hAnsi="Liberation Serif"/>
          <w:b/>
          <w:bCs/>
        </w:rPr>
      </w:pPr>
    </w:p>
    <w:p w14:paraId="75162F17" w14:textId="77777777" w:rsidR="0027180D" w:rsidRDefault="0027180D">
      <w:pPr>
        <w:pStyle w:val="Standard"/>
        <w:jc w:val="both"/>
      </w:pPr>
    </w:p>
    <w:p w14:paraId="6F198E52" w14:textId="77777777" w:rsidR="0027180D" w:rsidRDefault="004D18E9">
      <w:pPr>
        <w:pStyle w:val="Standard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C21B6BA" wp14:editId="046BB1A6">
            <wp:simplePos x="0" y="0"/>
            <wp:positionH relativeFrom="column">
              <wp:posOffset>4465800</wp:posOffset>
            </wp:positionH>
            <wp:positionV relativeFrom="paragraph">
              <wp:posOffset>156960</wp:posOffset>
            </wp:positionV>
            <wp:extent cx="2023199" cy="1519560"/>
            <wp:effectExtent l="0" t="0" r="0" b="4440"/>
            <wp:wrapTopAndBottom/>
            <wp:docPr id="14" name="Obraz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3199" cy="151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75E17D" w14:textId="77777777" w:rsidR="0027180D" w:rsidRDefault="0027180D">
      <w:pPr>
        <w:pStyle w:val="Standard"/>
        <w:jc w:val="both"/>
      </w:pPr>
    </w:p>
    <w:p w14:paraId="3F58626F" w14:textId="77777777" w:rsidR="0027180D" w:rsidRDefault="004D18E9">
      <w:pPr>
        <w:pStyle w:val="Standard"/>
        <w:jc w:val="both"/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328AE9FF" wp14:editId="163FBA6D">
            <wp:simplePos x="0" y="0"/>
            <wp:positionH relativeFrom="column">
              <wp:posOffset>1821240</wp:posOffset>
            </wp:positionH>
            <wp:positionV relativeFrom="paragraph">
              <wp:posOffset>10800</wp:posOffset>
            </wp:positionV>
            <wp:extent cx="2150280" cy="1306080"/>
            <wp:effectExtent l="0" t="0" r="2370" b="8370"/>
            <wp:wrapSquare wrapText="bothSides"/>
            <wp:docPr id="15" name="Obraz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0280" cy="130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C516FD" w14:textId="77777777" w:rsidR="0027180D" w:rsidRDefault="0027180D">
      <w:pPr>
        <w:pStyle w:val="Standard"/>
        <w:jc w:val="both"/>
      </w:pPr>
    </w:p>
    <w:p w14:paraId="700FB981" w14:textId="77777777" w:rsidR="0027180D" w:rsidRDefault="0027180D">
      <w:pPr>
        <w:pStyle w:val="Standard"/>
        <w:jc w:val="both"/>
      </w:pPr>
    </w:p>
    <w:p w14:paraId="264C82A6" w14:textId="77777777" w:rsidR="0027180D" w:rsidRDefault="0027180D">
      <w:pPr>
        <w:pStyle w:val="Standard"/>
        <w:jc w:val="both"/>
      </w:pPr>
    </w:p>
    <w:p w14:paraId="603CECA6" w14:textId="77777777" w:rsidR="0027180D" w:rsidRDefault="0027180D">
      <w:pPr>
        <w:pStyle w:val="Standard"/>
        <w:jc w:val="both"/>
      </w:pPr>
    </w:p>
    <w:p w14:paraId="1C4F8E0C" w14:textId="77777777" w:rsidR="0027180D" w:rsidRDefault="0027180D">
      <w:pPr>
        <w:pStyle w:val="Standard"/>
        <w:jc w:val="both"/>
      </w:pPr>
    </w:p>
    <w:p w14:paraId="330931DC" w14:textId="77777777" w:rsidR="0027180D" w:rsidRDefault="0027180D">
      <w:pPr>
        <w:pStyle w:val="Standard"/>
        <w:jc w:val="both"/>
      </w:pPr>
    </w:p>
    <w:p w14:paraId="02CA940D" w14:textId="77777777" w:rsidR="0027180D" w:rsidRDefault="0027180D">
      <w:pPr>
        <w:pStyle w:val="Standard"/>
        <w:jc w:val="both"/>
      </w:pPr>
    </w:p>
    <w:p w14:paraId="309E6302" w14:textId="77777777" w:rsidR="0027180D" w:rsidRDefault="0027180D">
      <w:pPr>
        <w:pStyle w:val="Standard"/>
        <w:jc w:val="both"/>
      </w:pPr>
    </w:p>
    <w:p w14:paraId="4749049E" w14:textId="77777777" w:rsidR="0027180D" w:rsidRDefault="0027180D">
      <w:pPr>
        <w:pStyle w:val="Standard"/>
        <w:jc w:val="both"/>
      </w:pPr>
    </w:p>
    <w:p w14:paraId="5742F76A" w14:textId="77777777" w:rsidR="00120FA6" w:rsidRDefault="00120FA6" w:rsidP="00120FA6">
      <w:pPr>
        <w:pStyle w:val="Standard"/>
        <w:jc w:val="both"/>
      </w:pPr>
      <w:r>
        <w:t xml:space="preserve">Oto prosty opis i propozycja ćwiczenia dla dzieci na temat </w:t>
      </w:r>
      <w:r>
        <w:t xml:space="preserve">  </w:t>
      </w:r>
      <w:r>
        <w:t>wyszukiwania informacji</w:t>
      </w:r>
      <w:r>
        <w:t xml:space="preserve">  </w:t>
      </w:r>
      <w:r>
        <w:t xml:space="preserve"> – dostosowane do wieku szkolnego (ok. 8–12 lat):</w:t>
      </w:r>
    </w:p>
    <w:p w14:paraId="3F1A8B6E" w14:textId="77777777" w:rsidR="00120FA6" w:rsidRDefault="00120FA6" w:rsidP="00120FA6">
      <w:pPr>
        <w:pStyle w:val="Standard"/>
        <w:jc w:val="both"/>
      </w:pPr>
    </w:p>
    <w:p w14:paraId="7863C057" w14:textId="77777777" w:rsidR="00120FA6" w:rsidRDefault="00120FA6" w:rsidP="00120FA6">
      <w:pPr>
        <w:pStyle w:val="Standard"/>
        <w:jc w:val="both"/>
      </w:pPr>
      <w:r>
        <w:t>---</w:t>
      </w:r>
    </w:p>
    <w:p w14:paraId="25D6D174" w14:textId="77777777" w:rsidR="00120FA6" w:rsidRDefault="00120FA6" w:rsidP="00120FA6">
      <w:pPr>
        <w:pStyle w:val="Standard"/>
        <w:jc w:val="both"/>
      </w:pPr>
    </w:p>
    <w:p w14:paraId="3D2E0EC1" w14:textId="77777777" w:rsidR="00120FA6" w:rsidRDefault="00120FA6" w:rsidP="00120FA6">
      <w:pPr>
        <w:pStyle w:val="Standard"/>
        <w:jc w:val="both"/>
      </w:pPr>
      <w:r>
        <w:t xml:space="preserve"> </w:t>
      </w:r>
      <w:r>
        <w:t xml:space="preserve"> </w:t>
      </w:r>
      <w:r>
        <w:rPr>
          <w:rFonts w:ascii="Segoe UI Emoji" w:hAnsi="Segoe UI Emoji" w:cs="Segoe UI Emoji"/>
        </w:rPr>
        <w:t>🎯</w:t>
      </w:r>
      <w:r>
        <w:t xml:space="preserve"> </w:t>
      </w:r>
      <w:r>
        <w:t xml:space="preserve">  </w:t>
      </w:r>
      <w:r>
        <w:t>Temat:</w:t>
      </w:r>
      <w:r>
        <w:t xml:space="preserve">  </w:t>
      </w:r>
      <w:r>
        <w:t xml:space="preserve"> Jak wyszukiwać informacje w </w:t>
      </w:r>
      <w:proofErr w:type="spellStart"/>
      <w:r>
        <w:t>internecie</w:t>
      </w:r>
      <w:proofErr w:type="spellEnd"/>
    </w:p>
    <w:p w14:paraId="2AF8E41F" w14:textId="77777777" w:rsidR="00120FA6" w:rsidRDefault="00120FA6" w:rsidP="00120FA6">
      <w:pPr>
        <w:pStyle w:val="Standard"/>
        <w:jc w:val="both"/>
      </w:pPr>
    </w:p>
    <w:p w14:paraId="29544338" w14:textId="77777777" w:rsidR="00120FA6" w:rsidRDefault="00120FA6" w:rsidP="00120FA6">
      <w:pPr>
        <w:pStyle w:val="Standard"/>
        <w:jc w:val="both"/>
      </w:pPr>
      <w:r>
        <w:t xml:space="preserve">  </w:t>
      </w:r>
      <w:r>
        <w:t xml:space="preserve"> </w:t>
      </w:r>
      <w:r>
        <w:rPr>
          <w:rFonts w:ascii="Segoe UI Emoji" w:hAnsi="Segoe UI Emoji" w:cs="Segoe UI Emoji"/>
        </w:rPr>
        <w:t>🧠</w:t>
      </w:r>
      <w:r>
        <w:t xml:space="preserve"> </w:t>
      </w:r>
      <w:r>
        <w:t xml:space="preserve">  </w:t>
      </w:r>
      <w:r>
        <w:t>Cel:</w:t>
      </w:r>
      <w:r>
        <w:t xml:space="preserve">  </w:t>
      </w:r>
    </w:p>
    <w:p w14:paraId="20A37989" w14:textId="77777777" w:rsidR="00120FA6" w:rsidRDefault="00120FA6" w:rsidP="00120FA6">
      <w:pPr>
        <w:pStyle w:val="Standard"/>
        <w:jc w:val="both"/>
      </w:pPr>
    </w:p>
    <w:p w14:paraId="3A7A4D78" w14:textId="77777777" w:rsidR="00120FA6" w:rsidRDefault="00120FA6" w:rsidP="00120FA6">
      <w:pPr>
        <w:pStyle w:val="Standard"/>
        <w:jc w:val="both"/>
      </w:pPr>
      <w:r>
        <w:t xml:space="preserve">Nauczyć dzieci, jak szukać potrzebnych informacji w </w:t>
      </w:r>
      <w:proofErr w:type="spellStart"/>
      <w:r>
        <w:t>internecie</w:t>
      </w:r>
      <w:proofErr w:type="spellEnd"/>
      <w:r>
        <w:t xml:space="preserve"> w sposób bezpieczny, skuteczny i zrozumiały.</w:t>
      </w:r>
    </w:p>
    <w:p w14:paraId="00FAC020" w14:textId="77777777" w:rsidR="00120FA6" w:rsidRDefault="00120FA6" w:rsidP="00120FA6">
      <w:pPr>
        <w:pStyle w:val="Standard"/>
        <w:jc w:val="both"/>
      </w:pPr>
    </w:p>
    <w:p w14:paraId="2EA942B3" w14:textId="77777777" w:rsidR="00120FA6" w:rsidRDefault="00120FA6" w:rsidP="00120FA6">
      <w:pPr>
        <w:pStyle w:val="Standard"/>
        <w:jc w:val="both"/>
      </w:pPr>
      <w:r>
        <w:t>---</w:t>
      </w:r>
    </w:p>
    <w:p w14:paraId="2E7093E9" w14:textId="77777777" w:rsidR="00120FA6" w:rsidRDefault="00120FA6" w:rsidP="00120FA6">
      <w:pPr>
        <w:pStyle w:val="Standard"/>
        <w:jc w:val="both"/>
      </w:pPr>
    </w:p>
    <w:p w14:paraId="2FE7308B" w14:textId="77777777" w:rsidR="00120FA6" w:rsidRDefault="00120FA6" w:rsidP="00120FA6">
      <w:pPr>
        <w:pStyle w:val="Standard"/>
        <w:jc w:val="both"/>
      </w:pPr>
      <w:r>
        <w:t xml:space="preserve"> </w:t>
      </w:r>
      <w:r>
        <w:t xml:space="preserve"> </w:t>
      </w:r>
      <w:r>
        <w:rPr>
          <w:rFonts w:ascii="Segoe UI Emoji" w:hAnsi="Segoe UI Emoji" w:cs="Segoe UI Emoji"/>
        </w:rPr>
        <w:t>📝</w:t>
      </w:r>
      <w:r>
        <w:t xml:space="preserve"> </w:t>
      </w:r>
      <w:r>
        <w:t xml:space="preserve">  </w:t>
      </w:r>
      <w:r>
        <w:t>Opis zajęć:</w:t>
      </w:r>
      <w:r>
        <w:t xml:space="preserve">  </w:t>
      </w:r>
    </w:p>
    <w:p w14:paraId="533E0CFD" w14:textId="77777777" w:rsidR="00120FA6" w:rsidRDefault="00120FA6" w:rsidP="00120FA6">
      <w:pPr>
        <w:pStyle w:val="Standard"/>
        <w:jc w:val="both"/>
      </w:pPr>
    </w:p>
    <w:p w14:paraId="0E8528DB" w14:textId="77777777" w:rsidR="00120FA6" w:rsidRDefault="00120FA6" w:rsidP="00120FA6">
      <w:pPr>
        <w:pStyle w:val="Standard"/>
        <w:jc w:val="both"/>
      </w:pPr>
      <w:r>
        <w:t>Dzieci uczą się:</w:t>
      </w:r>
    </w:p>
    <w:p w14:paraId="257D1AC0" w14:textId="77777777" w:rsidR="00120FA6" w:rsidRDefault="00120FA6" w:rsidP="00120FA6">
      <w:pPr>
        <w:pStyle w:val="Standard"/>
        <w:jc w:val="both"/>
      </w:pPr>
    </w:p>
    <w:p w14:paraId="4B77EC46" w14:textId="77777777" w:rsidR="00120FA6" w:rsidRDefault="00120FA6" w:rsidP="00120FA6">
      <w:pPr>
        <w:pStyle w:val="Standard"/>
        <w:jc w:val="both"/>
      </w:pPr>
      <w:r>
        <w:t>* czym jest wyszukiwarka (np. Google),</w:t>
      </w:r>
    </w:p>
    <w:p w14:paraId="52B01FEE" w14:textId="77777777" w:rsidR="00120FA6" w:rsidRDefault="00120FA6" w:rsidP="00120FA6">
      <w:pPr>
        <w:pStyle w:val="Standard"/>
        <w:jc w:val="both"/>
      </w:pPr>
      <w:r>
        <w:t>* jak wpisywać odpowiednie hasła,</w:t>
      </w:r>
    </w:p>
    <w:p w14:paraId="49C5D9E2" w14:textId="77777777" w:rsidR="00120FA6" w:rsidRDefault="00120FA6" w:rsidP="00120FA6">
      <w:pPr>
        <w:pStyle w:val="Standard"/>
        <w:jc w:val="both"/>
      </w:pPr>
      <w:r>
        <w:t>* jak odróżniać wiarygodne źródła od niewiarygodnych,</w:t>
      </w:r>
    </w:p>
    <w:p w14:paraId="46448692" w14:textId="77777777" w:rsidR="00120FA6" w:rsidRDefault="00120FA6" w:rsidP="00120FA6">
      <w:pPr>
        <w:pStyle w:val="Standard"/>
        <w:jc w:val="both"/>
      </w:pPr>
      <w:r>
        <w:t>* jak nie kopiować całych tekstów, tylko zapisywać najważniejsze informacje.</w:t>
      </w:r>
    </w:p>
    <w:p w14:paraId="4DEB7637" w14:textId="77777777" w:rsidR="00120FA6" w:rsidRDefault="00120FA6" w:rsidP="00120FA6">
      <w:pPr>
        <w:pStyle w:val="Standard"/>
        <w:jc w:val="both"/>
      </w:pPr>
    </w:p>
    <w:p w14:paraId="5D22FA63" w14:textId="77777777" w:rsidR="00120FA6" w:rsidRDefault="00120FA6" w:rsidP="00120FA6">
      <w:pPr>
        <w:pStyle w:val="Standard"/>
        <w:jc w:val="both"/>
      </w:pPr>
      <w:r>
        <w:t>---</w:t>
      </w:r>
    </w:p>
    <w:p w14:paraId="21ECA313" w14:textId="77777777" w:rsidR="00120FA6" w:rsidRDefault="00120FA6" w:rsidP="00120FA6">
      <w:pPr>
        <w:pStyle w:val="Standard"/>
        <w:jc w:val="both"/>
      </w:pPr>
    </w:p>
    <w:p w14:paraId="0E38D417" w14:textId="77777777" w:rsidR="00120FA6" w:rsidRDefault="00120FA6" w:rsidP="00120FA6">
      <w:pPr>
        <w:pStyle w:val="Standard"/>
        <w:jc w:val="both"/>
      </w:pPr>
      <w:r>
        <w:t xml:space="preserve"> </w:t>
      </w:r>
      <w:r>
        <w:t xml:space="preserve"> </w:t>
      </w:r>
      <w:r>
        <w:rPr>
          <w:rFonts w:ascii="Segoe UI Emoji" w:hAnsi="Segoe UI Emoji" w:cs="Segoe UI Emoji"/>
        </w:rPr>
        <w:t>💡</w:t>
      </w:r>
      <w:r>
        <w:t xml:space="preserve"> </w:t>
      </w:r>
      <w:r>
        <w:t xml:space="preserve">  </w:t>
      </w:r>
      <w:r>
        <w:t>Ćwiczenie praktyczne:</w:t>
      </w:r>
      <w:r>
        <w:t xml:space="preserve">  </w:t>
      </w:r>
    </w:p>
    <w:p w14:paraId="352D3512" w14:textId="77777777" w:rsidR="00120FA6" w:rsidRDefault="00120FA6" w:rsidP="00120FA6">
      <w:pPr>
        <w:pStyle w:val="Standard"/>
        <w:jc w:val="both"/>
      </w:pPr>
    </w:p>
    <w:p w14:paraId="2259CEA7" w14:textId="77777777" w:rsidR="00120FA6" w:rsidRDefault="00120FA6" w:rsidP="00120FA6">
      <w:pPr>
        <w:pStyle w:val="Standard"/>
        <w:jc w:val="both"/>
      </w:pPr>
      <w:r>
        <w:lastRenderedPageBreak/>
        <w:t xml:space="preserve">  </w:t>
      </w:r>
      <w:r>
        <w:t xml:space="preserve"> </w:t>
      </w:r>
      <w:r>
        <w:rPr>
          <w:rFonts w:ascii="Segoe UI Emoji" w:hAnsi="Segoe UI Emoji" w:cs="Segoe UI Emoji"/>
        </w:rPr>
        <w:t>🔍</w:t>
      </w:r>
      <w:r>
        <w:t xml:space="preserve"> </w:t>
      </w:r>
      <w:r>
        <w:t xml:space="preserve">  </w:t>
      </w:r>
      <w:r>
        <w:t>Zadanie: Znajdź odpowiedź!</w:t>
      </w:r>
      <w:r>
        <w:t xml:space="preserve">  </w:t>
      </w:r>
    </w:p>
    <w:p w14:paraId="6A59B1B6" w14:textId="77777777" w:rsidR="00120FA6" w:rsidRDefault="00120FA6" w:rsidP="00120FA6">
      <w:pPr>
        <w:pStyle w:val="Standard"/>
        <w:jc w:val="both"/>
      </w:pPr>
    </w:p>
    <w:p w14:paraId="0E03732E" w14:textId="77777777" w:rsidR="00120FA6" w:rsidRDefault="00120FA6" w:rsidP="00120FA6">
      <w:pPr>
        <w:pStyle w:val="Standard"/>
        <w:jc w:val="both"/>
      </w:pPr>
      <w:r>
        <w:t xml:space="preserve">1. </w:t>
      </w:r>
      <w:r>
        <w:t xml:space="preserve">  </w:t>
      </w:r>
      <w:r>
        <w:t>Temat do wyszukania</w:t>
      </w:r>
      <w:r>
        <w:t xml:space="preserve">  </w:t>
      </w:r>
      <w:r>
        <w:t xml:space="preserve"> (nauczyciel wybiera lub dzieci losują):</w:t>
      </w:r>
    </w:p>
    <w:p w14:paraId="356659F1" w14:textId="77777777" w:rsidR="00120FA6" w:rsidRDefault="00120FA6" w:rsidP="00120FA6">
      <w:pPr>
        <w:pStyle w:val="Standard"/>
        <w:jc w:val="both"/>
      </w:pPr>
    </w:p>
    <w:p w14:paraId="32954F2A" w14:textId="77777777" w:rsidR="00120FA6" w:rsidRDefault="00120FA6" w:rsidP="00120FA6">
      <w:pPr>
        <w:pStyle w:val="Standard"/>
        <w:jc w:val="both"/>
      </w:pPr>
      <w:r>
        <w:t xml:space="preserve">   * Dlaczego pszczoły są ważne?</w:t>
      </w:r>
    </w:p>
    <w:p w14:paraId="250AC538" w14:textId="77777777" w:rsidR="00120FA6" w:rsidRDefault="00120FA6" w:rsidP="00120FA6">
      <w:pPr>
        <w:pStyle w:val="Standard"/>
        <w:jc w:val="both"/>
      </w:pPr>
      <w:r>
        <w:t xml:space="preserve">   * Co jedzą pingwiny?</w:t>
      </w:r>
    </w:p>
    <w:p w14:paraId="293CA959" w14:textId="77777777" w:rsidR="00120FA6" w:rsidRDefault="00120FA6" w:rsidP="00120FA6">
      <w:pPr>
        <w:pStyle w:val="Standard"/>
        <w:jc w:val="both"/>
      </w:pPr>
      <w:r>
        <w:t xml:space="preserve">   * Jak powstaje tęcza?</w:t>
      </w:r>
    </w:p>
    <w:p w14:paraId="1739710F" w14:textId="77777777" w:rsidR="00120FA6" w:rsidRDefault="00120FA6" w:rsidP="00120FA6">
      <w:pPr>
        <w:pStyle w:val="Standard"/>
        <w:jc w:val="both"/>
      </w:pPr>
      <w:r>
        <w:t xml:space="preserve">   * Kim była Maria Skłodowska-Curie?</w:t>
      </w:r>
    </w:p>
    <w:p w14:paraId="11B308FF" w14:textId="77777777" w:rsidR="00120FA6" w:rsidRDefault="00120FA6" w:rsidP="00120FA6">
      <w:pPr>
        <w:pStyle w:val="Standard"/>
        <w:jc w:val="both"/>
      </w:pPr>
    </w:p>
    <w:p w14:paraId="1C6CC920" w14:textId="77777777" w:rsidR="00120FA6" w:rsidRDefault="00120FA6" w:rsidP="00120FA6">
      <w:pPr>
        <w:pStyle w:val="Standard"/>
        <w:jc w:val="both"/>
      </w:pPr>
      <w:r>
        <w:t xml:space="preserve">2. </w:t>
      </w:r>
      <w:r>
        <w:t xml:space="preserve">  </w:t>
      </w:r>
      <w:r>
        <w:t>Dziecko otwiera przeglądarkę i wpisuje pytanie</w:t>
      </w:r>
      <w:r>
        <w:t xml:space="preserve">  </w:t>
      </w:r>
      <w:r>
        <w:t xml:space="preserve"> (np. „Jak powstaje tęcza?”).</w:t>
      </w:r>
    </w:p>
    <w:p w14:paraId="146C83BB" w14:textId="77777777" w:rsidR="00120FA6" w:rsidRDefault="00120FA6" w:rsidP="00120FA6">
      <w:pPr>
        <w:pStyle w:val="Standard"/>
        <w:jc w:val="both"/>
      </w:pPr>
    </w:p>
    <w:p w14:paraId="22064BC4" w14:textId="77777777" w:rsidR="00120FA6" w:rsidRDefault="00120FA6" w:rsidP="00120FA6">
      <w:pPr>
        <w:pStyle w:val="Standard"/>
        <w:jc w:val="both"/>
      </w:pPr>
      <w:r>
        <w:t xml:space="preserve">3. </w:t>
      </w:r>
      <w:r>
        <w:t xml:space="preserve">  </w:t>
      </w:r>
      <w:r>
        <w:t>Zadanie polega na:</w:t>
      </w:r>
      <w:r>
        <w:t xml:space="preserve">  </w:t>
      </w:r>
    </w:p>
    <w:p w14:paraId="669565D5" w14:textId="77777777" w:rsidR="00120FA6" w:rsidRDefault="00120FA6" w:rsidP="00120FA6">
      <w:pPr>
        <w:pStyle w:val="Standard"/>
        <w:jc w:val="both"/>
      </w:pPr>
    </w:p>
    <w:p w14:paraId="0C708F19" w14:textId="77777777" w:rsidR="00120FA6" w:rsidRDefault="00120FA6" w:rsidP="00120FA6">
      <w:pPr>
        <w:pStyle w:val="Standard"/>
        <w:jc w:val="both"/>
      </w:pPr>
      <w:r>
        <w:t xml:space="preserve">   * Znalezieniu jednej lub dwóch stron z informacjami (np. Wikipedia dla dzieci, edukacyjne portale).</w:t>
      </w:r>
    </w:p>
    <w:p w14:paraId="552E6914" w14:textId="77777777" w:rsidR="00120FA6" w:rsidRDefault="00120FA6" w:rsidP="00120FA6">
      <w:pPr>
        <w:pStyle w:val="Standard"/>
        <w:jc w:val="both"/>
      </w:pPr>
      <w:r>
        <w:t xml:space="preserve">   * Zapisaniu 3 najważniejszych faktów na kartce lub komputerze.</w:t>
      </w:r>
    </w:p>
    <w:p w14:paraId="70820A8A" w14:textId="77777777" w:rsidR="00120FA6" w:rsidRDefault="00120FA6" w:rsidP="00120FA6">
      <w:pPr>
        <w:pStyle w:val="Standard"/>
        <w:jc w:val="both"/>
      </w:pPr>
      <w:r>
        <w:t xml:space="preserve">   * Podaniu, z jakiej strony pochodziły informacje.</w:t>
      </w:r>
    </w:p>
    <w:p w14:paraId="47DB4E03" w14:textId="77777777" w:rsidR="00120FA6" w:rsidRDefault="00120FA6" w:rsidP="00120FA6">
      <w:pPr>
        <w:pStyle w:val="Standard"/>
        <w:jc w:val="both"/>
      </w:pPr>
    </w:p>
    <w:p w14:paraId="434CA8EC" w14:textId="77777777" w:rsidR="00120FA6" w:rsidRDefault="00120FA6" w:rsidP="00120FA6">
      <w:pPr>
        <w:pStyle w:val="Standard"/>
        <w:jc w:val="both"/>
      </w:pPr>
      <w:r>
        <w:t xml:space="preserve">4. </w:t>
      </w:r>
      <w:r>
        <w:t xml:space="preserve">  </w:t>
      </w:r>
      <w:r>
        <w:t>Omówienie w grupie:</w:t>
      </w:r>
      <w:r>
        <w:t xml:space="preserve">  </w:t>
      </w:r>
    </w:p>
    <w:p w14:paraId="6EF94BC9" w14:textId="77777777" w:rsidR="00120FA6" w:rsidRDefault="00120FA6" w:rsidP="00120FA6">
      <w:pPr>
        <w:pStyle w:val="Standard"/>
        <w:jc w:val="both"/>
      </w:pPr>
    </w:p>
    <w:p w14:paraId="6CDD46FE" w14:textId="77777777" w:rsidR="00120FA6" w:rsidRDefault="00120FA6" w:rsidP="00120FA6">
      <w:pPr>
        <w:pStyle w:val="Standard"/>
        <w:jc w:val="both"/>
      </w:pPr>
      <w:r>
        <w:t xml:space="preserve">   * Czy informacje były łatwe do znalezienia?</w:t>
      </w:r>
    </w:p>
    <w:p w14:paraId="7FF96A8B" w14:textId="77777777" w:rsidR="00120FA6" w:rsidRDefault="00120FA6" w:rsidP="00120FA6">
      <w:pPr>
        <w:pStyle w:val="Standard"/>
        <w:jc w:val="both"/>
      </w:pPr>
      <w:r>
        <w:t xml:space="preserve">   * Jakie słowa kluczowe pomogły?</w:t>
      </w:r>
    </w:p>
    <w:p w14:paraId="1E794278" w14:textId="77777777" w:rsidR="00120FA6" w:rsidRDefault="00120FA6" w:rsidP="00120FA6">
      <w:pPr>
        <w:pStyle w:val="Standard"/>
        <w:jc w:val="both"/>
      </w:pPr>
      <w:r>
        <w:t xml:space="preserve">   * Czy wszystkie strony były wiarygodne?</w:t>
      </w:r>
    </w:p>
    <w:p w14:paraId="2CF7C5B2" w14:textId="77777777" w:rsidR="00120FA6" w:rsidRDefault="00120FA6" w:rsidP="00120FA6">
      <w:pPr>
        <w:pStyle w:val="Standard"/>
        <w:jc w:val="both"/>
      </w:pPr>
    </w:p>
    <w:p w14:paraId="3867F7CF" w14:textId="77777777" w:rsidR="00120FA6" w:rsidRDefault="00120FA6" w:rsidP="00120FA6">
      <w:pPr>
        <w:pStyle w:val="Standard"/>
        <w:jc w:val="both"/>
      </w:pPr>
      <w:r>
        <w:t>---</w:t>
      </w:r>
    </w:p>
    <w:p w14:paraId="079A983E" w14:textId="77777777" w:rsidR="00120FA6" w:rsidRDefault="00120FA6" w:rsidP="00120FA6">
      <w:pPr>
        <w:pStyle w:val="Standard"/>
        <w:jc w:val="both"/>
      </w:pPr>
    </w:p>
    <w:p w14:paraId="50CF4668" w14:textId="77777777" w:rsidR="00120FA6" w:rsidRDefault="00120FA6" w:rsidP="00120FA6">
      <w:pPr>
        <w:pStyle w:val="Standard"/>
        <w:jc w:val="both"/>
      </w:pPr>
      <w:bookmarkStart w:id="0" w:name="_GoBack"/>
      <w:bookmarkEnd w:id="0"/>
      <w:r>
        <w:t xml:space="preserve"> </w:t>
      </w:r>
      <w:r>
        <w:t xml:space="preserve"> </w:t>
      </w:r>
      <w:r>
        <w:rPr>
          <w:rFonts w:ascii="Segoe UI Emoji" w:hAnsi="Segoe UI Emoji" w:cs="Segoe UI Emoji"/>
        </w:rPr>
        <w:t>🛡</w:t>
      </w:r>
      <w:r>
        <w:t xml:space="preserve">️ </w:t>
      </w:r>
      <w:r>
        <w:t xml:space="preserve">  </w:t>
      </w:r>
      <w:r>
        <w:t>Bezpieczeństwo online – przypomnienie:</w:t>
      </w:r>
      <w:r>
        <w:t xml:space="preserve">  </w:t>
      </w:r>
    </w:p>
    <w:p w14:paraId="3ACCF35A" w14:textId="77777777" w:rsidR="00120FA6" w:rsidRDefault="00120FA6" w:rsidP="00120FA6">
      <w:pPr>
        <w:pStyle w:val="Standard"/>
        <w:jc w:val="both"/>
      </w:pPr>
    </w:p>
    <w:p w14:paraId="63A088ED" w14:textId="77777777" w:rsidR="00120FA6" w:rsidRDefault="00120FA6" w:rsidP="00120FA6">
      <w:pPr>
        <w:pStyle w:val="Standard"/>
        <w:jc w:val="both"/>
      </w:pPr>
      <w:r>
        <w:t>* Nie podawaj swoich danych osobowych.</w:t>
      </w:r>
    </w:p>
    <w:p w14:paraId="20B1E602" w14:textId="77777777" w:rsidR="00120FA6" w:rsidRDefault="00120FA6" w:rsidP="00120FA6">
      <w:pPr>
        <w:pStyle w:val="Standard"/>
        <w:jc w:val="both"/>
      </w:pPr>
      <w:r>
        <w:t>* Korzystaj tylko z bezpiecznych i znanych stron.</w:t>
      </w:r>
    </w:p>
    <w:p w14:paraId="63D1A282" w14:textId="77777777" w:rsidR="00120FA6" w:rsidRDefault="00120FA6" w:rsidP="00120FA6">
      <w:pPr>
        <w:pStyle w:val="Standard"/>
        <w:jc w:val="both"/>
      </w:pPr>
      <w:r>
        <w:t>* Pytaj dorosłego, gdy coś wydaje się podejrzane.</w:t>
      </w:r>
    </w:p>
    <w:p w14:paraId="7C542F83" w14:textId="77777777" w:rsidR="00120FA6" w:rsidRDefault="00120FA6" w:rsidP="00120FA6">
      <w:pPr>
        <w:pStyle w:val="Standard"/>
        <w:jc w:val="both"/>
      </w:pPr>
    </w:p>
    <w:p w14:paraId="44AFB012" w14:textId="77777777" w:rsidR="00120FA6" w:rsidRDefault="00120FA6" w:rsidP="00120FA6">
      <w:pPr>
        <w:pStyle w:val="Standard"/>
        <w:jc w:val="both"/>
      </w:pPr>
      <w:r>
        <w:t>---</w:t>
      </w:r>
    </w:p>
    <w:p w14:paraId="23028991" w14:textId="77777777" w:rsidR="00120FA6" w:rsidRDefault="00120FA6" w:rsidP="00120FA6">
      <w:pPr>
        <w:pStyle w:val="Standard"/>
        <w:jc w:val="both"/>
      </w:pPr>
    </w:p>
    <w:p w14:paraId="33645026" w14:textId="77777777" w:rsidR="0027180D" w:rsidRDefault="00120FA6" w:rsidP="00120FA6">
      <w:pPr>
        <w:pStyle w:val="Standard"/>
        <w:jc w:val="both"/>
      </w:pPr>
      <w:r>
        <w:t>Chcesz, żebym przygotował kartę pracy lub wersję tego ćwiczenia do druku (PDF)?</w:t>
      </w:r>
    </w:p>
    <w:p w14:paraId="2A639ECB" w14:textId="77777777" w:rsidR="0027180D" w:rsidRDefault="0027180D">
      <w:pPr>
        <w:pStyle w:val="Standard"/>
        <w:jc w:val="both"/>
      </w:pPr>
    </w:p>
    <w:p w14:paraId="4ACF952E" w14:textId="77777777" w:rsidR="0027180D" w:rsidRDefault="0027180D">
      <w:pPr>
        <w:pStyle w:val="Standard"/>
        <w:jc w:val="both"/>
        <w:rPr>
          <w:sz w:val="18"/>
          <w:szCs w:val="18"/>
        </w:rPr>
      </w:pPr>
    </w:p>
    <w:p w14:paraId="189AF1D6" w14:textId="77777777" w:rsidR="0027180D" w:rsidRDefault="004D18E9">
      <w:pPr>
        <w:pStyle w:val="Standard"/>
        <w:jc w:val="both"/>
      </w:pPr>
      <w:r>
        <w:rPr>
          <w:rFonts w:ascii="Liberation Serif" w:hAnsi="Liberation Serif"/>
          <w:sz w:val="18"/>
          <w:szCs w:val="18"/>
        </w:rPr>
        <w:t xml:space="preserve">Michael </w:t>
      </w:r>
      <w:proofErr w:type="spellStart"/>
      <w:r>
        <w:rPr>
          <w:rFonts w:ascii="Liberation Serif" w:hAnsi="Liberation Serif"/>
          <w:sz w:val="18"/>
          <w:szCs w:val="18"/>
        </w:rPr>
        <w:t>Coté</w:t>
      </w:r>
      <w:proofErr w:type="spellEnd"/>
      <w:r>
        <w:rPr>
          <w:rFonts w:ascii="Liberation Serif" w:hAnsi="Liberation Serif"/>
          <w:sz w:val="18"/>
          <w:szCs w:val="18"/>
        </w:rPr>
        <w:t>, CC BY @</w:t>
      </w:r>
      <w:hyperlink r:id="rId24" w:history="1">
        <w:r>
          <w:rPr>
            <w:rFonts w:ascii="Liberation Serif" w:hAnsi="Liberation Serif"/>
            <w:sz w:val="18"/>
            <w:szCs w:val="18"/>
          </w:rPr>
          <w:t>Flickr</w:t>
        </w:r>
      </w:hyperlink>
    </w:p>
    <w:p w14:paraId="0B3C5658" w14:textId="77777777" w:rsidR="0027180D" w:rsidRDefault="004D18E9">
      <w:pPr>
        <w:pStyle w:val="Standard"/>
        <w:jc w:val="both"/>
      </w:pPr>
      <w:r>
        <w:rPr>
          <w:rFonts w:ascii="Liberation Serif" w:hAnsi="Liberation Serif"/>
          <w:sz w:val="18"/>
          <w:szCs w:val="18"/>
        </w:rPr>
        <w:t>Norma Evans, CC0, @</w:t>
      </w:r>
      <w:hyperlink r:id="rId25" w:history="1">
        <w:r>
          <w:rPr>
            <w:rFonts w:ascii="Liberation Serif" w:hAnsi="Liberation Serif"/>
            <w:sz w:val="18"/>
            <w:szCs w:val="18"/>
          </w:rPr>
          <w:t xml:space="preserve">Public </w:t>
        </w:r>
        <w:proofErr w:type="spellStart"/>
        <w:r>
          <w:rPr>
            <w:rFonts w:ascii="Liberation Serif" w:hAnsi="Liberation Serif"/>
            <w:sz w:val="18"/>
            <w:szCs w:val="18"/>
          </w:rPr>
          <w:t>Domain</w:t>
        </w:r>
        <w:proofErr w:type="spellEnd"/>
        <w:r>
          <w:rPr>
            <w:rFonts w:ascii="Liberation Serif" w:hAnsi="Liberation Serif"/>
            <w:sz w:val="18"/>
            <w:szCs w:val="18"/>
          </w:rPr>
          <w:t xml:space="preserve"> </w:t>
        </w:r>
        <w:proofErr w:type="spellStart"/>
        <w:r>
          <w:rPr>
            <w:rFonts w:ascii="Liberation Serif" w:hAnsi="Liberation Serif"/>
            <w:sz w:val="18"/>
            <w:szCs w:val="18"/>
          </w:rPr>
          <w:t>Images</w:t>
        </w:r>
        <w:proofErr w:type="spellEnd"/>
      </w:hyperlink>
    </w:p>
    <w:p w14:paraId="24C918E8" w14:textId="77777777" w:rsidR="0027180D" w:rsidRDefault="004D18E9">
      <w:pPr>
        <w:pStyle w:val="Standard"/>
        <w:jc w:val="both"/>
        <w:rPr>
          <w:rFonts w:ascii="Liberation Serif" w:hAnsi="Liberation Serif"/>
          <w:b/>
          <w:bCs/>
        </w:rPr>
      </w:pPr>
      <w:proofErr w:type="spellStart"/>
      <w:r>
        <w:rPr>
          <w:rFonts w:ascii="Liberation Serif" w:hAnsi="Liberation Serif"/>
          <w:sz w:val="18"/>
          <w:szCs w:val="18"/>
        </w:rPr>
        <w:t>Sailko</w:t>
      </w:r>
      <w:proofErr w:type="spellEnd"/>
      <w:r>
        <w:rPr>
          <w:rFonts w:ascii="Liberation Serif" w:hAnsi="Liberation Serif"/>
          <w:sz w:val="18"/>
          <w:szCs w:val="18"/>
        </w:rPr>
        <w:t>, CC0, @</w:t>
      </w:r>
      <w:proofErr w:type="spellStart"/>
      <w:r>
        <w:rPr>
          <w:rFonts w:ascii="Liberation Serif" w:hAnsi="Liberation Serif"/>
          <w:b/>
          <w:bCs/>
        </w:rPr>
        <w:fldChar w:fldCharType="begin"/>
      </w:r>
      <w:r>
        <w:rPr>
          <w:rFonts w:ascii="Liberation Serif" w:hAnsi="Liberation Serif"/>
          <w:b/>
          <w:bCs/>
        </w:rPr>
        <w:instrText xml:space="preserve"> HYPERLINK  "https://en.wikipedia.org/wiki/Greenhalgh</w:instrText>
      </w:r>
      <w:r>
        <w:rPr>
          <w:rFonts w:ascii="Liberation Serif" w:hAnsi="Liberation Serif"/>
          <w:b/>
          <w:bCs/>
        </w:rPr>
        <w:instrText xml:space="preserve">_v_Arderne_Cinemas_Ltd#/media/File:Interno_di_un_sala_da_cinema.JPG" </w:instrText>
      </w:r>
      <w:r>
        <w:rPr>
          <w:rFonts w:ascii="Liberation Serif" w:hAnsi="Liberation Serif"/>
          <w:b/>
          <w:bCs/>
        </w:rPr>
        <w:fldChar w:fldCharType="separate"/>
      </w:r>
      <w:r>
        <w:rPr>
          <w:rFonts w:ascii="Liberation Serif" w:hAnsi="Liberation Serif"/>
          <w:sz w:val="18"/>
          <w:szCs w:val="18"/>
        </w:rPr>
        <w:t>Wikimedia</w:t>
      </w:r>
      <w:proofErr w:type="spellEnd"/>
      <w:r>
        <w:rPr>
          <w:rFonts w:ascii="Liberation Serif" w:hAnsi="Liberation Serif"/>
          <w:sz w:val="18"/>
          <w:szCs w:val="18"/>
        </w:rPr>
        <w:t xml:space="preserve"> </w:t>
      </w:r>
      <w:proofErr w:type="spellStart"/>
      <w:r>
        <w:rPr>
          <w:rFonts w:ascii="Liberation Serif" w:hAnsi="Liberation Serif"/>
          <w:sz w:val="18"/>
          <w:szCs w:val="18"/>
        </w:rPr>
        <w:t>Commons</w:t>
      </w:r>
      <w:proofErr w:type="spellEnd"/>
      <w:r>
        <w:rPr>
          <w:rFonts w:ascii="Liberation Serif" w:hAnsi="Liberation Serif"/>
          <w:sz w:val="18"/>
          <w:szCs w:val="18"/>
        </w:rPr>
        <w:fldChar w:fldCharType="end"/>
      </w:r>
    </w:p>
    <w:p w14:paraId="51CD32D4" w14:textId="77777777" w:rsidR="0027180D" w:rsidRDefault="004D18E9">
      <w:pPr>
        <w:pStyle w:val="Standard"/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5DF9275" wp14:editId="0D026873">
            <wp:simplePos x="0" y="0"/>
            <wp:positionH relativeFrom="column">
              <wp:posOffset>4859640</wp:posOffset>
            </wp:positionH>
            <wp:positionV relativeFrom="paragraph">
              <wp:posOffset>217080</wp:posOffset>
            </wp:positionV>
            <wp:extent cx="1414800" cy="565200"/>
            <wp:effectExtent l="0" t="0" r="0" b="6300"/>
            <wp:wrapSquare wrapText="bothSides"/>
            <wp:docPr id="16" name="grafik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4800" cy="5652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sz w:val="18"/>
          <w:szCs w:val="18"/>
        </w:rPr>
        <w:t xml:space="preserve">Wesley </w:t>
      </w:r>
      <w:proofErr w:type="spellStart"/>
      <w:r>
        <w:rPr>
          <w:rFonts w:ascii="Liberation Serif" w:hAnsi="Liberation Serif"/>
          <w:sz w:val="18"/>
          <w:szCs w:val="18"/>
        </w:rPr>
        <w:t>Fryer</w:t>
      </w:r>
      <w:proofErr w:type="spellEnd"/>
      <w:r>
        <w:rPr>
          <w:rFonts w:ascii="Liberation Serif" w:hAnsi="Liberation Serif"/>
          <w:sz w:val="18"/>
          <w:szCs w:val="18"/>
        </w:rPr>
        <w:t xml:space="preserve">, CC BY, </w:t>
      </w:r>
      <w:hyperlink r:id="rId27" w:history="1">
        <w:r>
          <w:rPr>
            <w:rFonts w:ascii="Liberation Serif" w:hAnsi="Liberation Serif"/>
            <w:sz w:val="18"/>
            <w:szCs w:val="18"/>
          </w:rPr>
          <w:t>http://www.speedofcreativity.org</w:t>
        </w:r>
      </w:hyperlink>
    </w:p>
    <w:sectPr w:rsidR="0027180D">
      <w:footerReference w:type="default" r:id="rId28"/>
      <w:pgSz w:w="11906" w:h="16838"/>
      <w:pgMar w:top="708" w:right="1134" w:bottom="1358" w:left="1134" w:header="708" w:footer="7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18B99" w14:textId="77777777" w:rsidR="00000000" w:rsidRDefault="004D18E9">
      <w:r>
        <w:separator/>
      </w:r>
    </w:p>
  </w:endnote>
  <w:endnote w:type="continuationSeparator" w:id="0">
    <w:p w14:paraId="265E4460" w14:textId="77777777" w:rsidR="00000000" w:rsidRDefault="004D1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4058D" w14:textId="77777777" w:rsidR="00B903A8" w:rsidRDefault="004D18E9">
    <w:pPr>
      <w:pStyle w:val="Stopka"/>
      <w:rPr>
        <w:rFonts w:ascii="Liberation Serif" w:hAnsi="Liberation Serif"/>
        <w:sz w:val="21"/>
      </w:rPr>
    </w:pPr>
    <w:r>
      <w:rPr>
        <w:rFonts w:ascii="Liberation Serif" w:hAnsi="Liberation Serif"/>
        <w:sz w:val="21"/>
      </w:rPr>
      <w:t xml:space="preserve">Lekcja: Prezentacje | edukacjamedialna.edu.pl      </w:t>
    </w:r>
    <w:r>
      <w:rPr>
        <w:rFonts w:ascii="Liberation Serif" w:hAnsi="Liberation Serif"/>
        <w:sz w:val="2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1F29C" w14:textId="77777777" w:rsidR="00000000" w:rsidRDefault="004D18E9">
      <w:r>
        <w:rPr>
          <w:color w:val="000000"/>
        </w:rPr>
        <w:separator/>
      </w:r>
    </w:p>
  </w:footnote>
  <w:footnote w:type="continuationSeparator" w:id="0">
    <w:p w14:paraId="4759DD5C" w14:textId="77777777" w:rsidR="00000000" w:rsidRDefault="004D18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7180D"/>
    <w:rsid w:val="00120FA6"/>
    <w:rsid w:val="0027180D"/>
    <w:rsid w:val="004D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DC8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character" w:customStyle="1" w:styleId="NagwekZnak">
    <w:name w:val="Nagłówek Znak"/>
    <w:basedOn w:val="Domylnaczcionkaakapitu"/>
    <w:rPr>
      <w:rFonts w:cs="Mangal"/>
      <w:szCs w:val="21"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VisitedInternetLink">
    <w:name w:val="Visited Internet Link"/>
    <w:rPr>
      <w:color w:val="80000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0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www.public-domain-image.com/free-images/people/children-kids/9-year-old-plays-a-big-role-in-the-countrys-interactive-educational-radio-program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www.flickr.com/photos/cote/369123906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://www.speedofcreativity.org/2013/02/10/2013-ipad-media-camps-in-june-okc-july-ks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C245AA4E6A50439D769F373BC475BE" ma:contentTypeVersion="17" ma:contentTypeDescription="Utwórz nowy dokument." ma:contentTypeScope="" ma:versionID="cea88e58069dca940ba7c1222eb222fd">
  <xsd:schema xmlns:xsd="http://www.w3.org/2001/XMLSchema" xmlns:xs="http://www.w3.org/2001/XMLSchema" xmlns:p="http://schemas.microsoft.com/office/2006/metadata/properties" xmlns:ns3="508d5e48-269e-46fc-ad4f-02ae44fee9e0" xmlns:ns4="f544b5d3-9b1d-48be-a8e6-5648bb408ab7" targetNamespace="http://schemas.microsoft.com/office/2006/metadata/properties" ma:root="true" ma:fieldsID="8339f852fa9ef7a7f9288c89b8c43b3f" ns3:_="" ns4:_="">
    <xsd:import namespace="508d5e48-269e-46fc-ad4f-02ae44fee9e0"/>
    <xsd:import namespace="f544b5d3-9b1d-48be-a8e6-5648bb408ab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d5e48-269e-46fc-ad4f-02ae44fee9e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4b5d3-9b1d-48be-a8e6-5648bb408a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44b5d3-9b1d-48be-a8e6-5648bb408ab7" xsi:nil="true"/>
  </documentManagement>
</p:properties>
</file>

<file path=customXml/itemProps1.xml><?xml version="1.0" encoding="utf-8"?>
<ds:datastoreItem xmlns:ds="http://schemas.openxmlformats.org/officeDocument/2006/customXml" ds:itemID="{419281FB-0429-44A0-ADE0-E57451187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8d5e48-269e-46fc-ad4f-02ae44fee9e0"/>
    <ds:schemaRef ds:uri="f544b5d3-9b1d-48be-a8e6-5648bb408a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0869E0-077C-41DF-9053-5A05AC4E95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23D5E7-4118-4CF2-B810-F9C8106C2139}">
  <ds:schemaRefs>
    <ds:schemaRef ds:uri="http://schemas.microsoft.com/office/2006/metadata/properties"/>
    <ds:schemaRef ds:uri="f544b5d3-9b1d-48be-a8e6-5648bb408ab7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508d5e48-269e-46fc-ad4f-02ae44fee9e0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wyszukiwanie1.dotx</Template>
  <TotalTime>0</TotalTime>
  <Pages>3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Mariusz Jarocki</cp:lastModifiedBy>
  <cp:revision>2</cp:revision>
  <cp:lastPrinted>2013-01-24T13:38:00Z</cp:lastPrinted>
  <dcterms:created xsi:type="dcterms:W3CDTF">2025-05-20T06:07:00Z</dcterms:created>
  <dcterms:modified xsi:type="dcterms:W3CDTF">2025-05-20T06:07:00Z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0x010100C0C245AA4E6A50439D769F373BC475BE</vt:lpwstr>
  </property>
</Properties>
</file>